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34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388"/>
      </w:tblGrid>
      <w:tr w:rsidR="00873156" w:rsidRPr="00C812AE" w:rsidTr="00390996">
        <w:tc>
          <w:tcPr>
            <w:tcW w:w="13388" w:type="dxa"/>
          </w:tcPr>
          <w:p w:rsidR="00873156" w:rsidRDefault="00873156" w:rsidP="00390996">
            <w:pPr>
              <w:widowControl w:val="0"/>
              <w:rPr>
                <w:rFonts w:ascii="Arial" w:hAnsi="Arial" w:cs="Arial"/>
                <w:sz w:val="36"/>
                <w:szCs w:val="36"/>
              </w:rPr>
            </w:pPr>
            <w:r w:rsidRPr="00E107E5">
              <w:rPr>
                <w:rFonts w:ascii="Arial" w:hAnsi="Arial" w:cs="Arial"/>
                <w:sz w:val="36"/>
                <w:szCs w:val="36"/>
              </w:rPr>
              <w:t>I know by heart all sums and differences of multiples of 10 up to 100</w:t>
            </w:r>
          </w:p>
          <w:p w:rsidR="00873156" w:rsidRDefault="00873156" w:rsidP="00E107E5">
            <w:pPr>
              <w:widowControl w:val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40 + 30 = 70</w:t>
            </w:r>
          </w:p>
          <w:p w:rsidR="00873156" w:rsidRPr="00E107E5" w:rsidRDefault="00873156" w:rsidP="00E107E5">
            <w:pPr>
              <w:widowControl w:val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70 – 30 = 40</w:t>
            </w:r>
          </w:p>
        </w:tc>
      </w:tr>
      <w:tr w:rsidR="00873156" w:rsidRPr="00C812AE" w:rsidTr="00390996">
        <w:tc>
          <w:tcPr>
            <w:tcW w:w="13388" w:type="dxa"/>
          </w:tcPr>
          <w:p w:rsidR="00873156" w:rsidRDefault="00873156" w:rsidP="00390996">
            <w:pPr>
              <w:widowControl w:val="0"/>
              <w:rPr>
                <w:rFonts w:ascii="Arial" w:hAnsi="Arial" w:cs="Arial"/>
                <w:sz w:val="36"/>
                <w:szCs w:val="36"/>
              </w:rPr>
            </w:pPr>
            <w:r w:rsidRPr="00E107E5">
              <w:rPr>
                <w:rFonts w:ascii="Arial" w:hAnsi="Arial" w:cs="Arial"/>
                <w:sz w:val="36"/>
                <w:szCs w:val="36"/>
              </w:rPr>
              <w:t>I know by heart all number bonds that total 100</w:t>
            </w:r>
          </w:p>
          <w:p w:rsidR="00873156" w:rsidRDefault="00873156" w:rsidP="00E107E5">
            <w:pPr>
              <w:widowControl w:val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76 + 24 = 100</w:t>
            </w:r>
          </w:p>
          <w:p w:rsidR="00873156" w:rsidRPr="00E107E5" w:rsidRDefault="00873156" w:rsidP="00E107E5">
            <w:pPr>
              <w:widowControl w:val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58 + 42 = 100</w:t>
            </w:r>
          </w:p>
        </w:tc>
      </w:tr>
      <w:tr w:rsidR="00873156" w:rsidRPr="00C812AE" w:rsidTr="00390996">
        <w:tc>
          <w:tcPr>
            <w:tcW w:w="13388" w:type="dxa"/>
          </w:tcPr>
          <w:p w:rsidR="00873156" w:rsidRDefault="00873156" w:rsidP="00390996">
            <w:pPr>
              <w:widowControl w:val="0"/>
              <w:rPr>
                <w:rFonts w:ascii="Arial" w:hAnsi="Arial" w:cs="Arial"/>
                <w:sz w:val="36"/>
                <w:szCs w:val="36"/>
              </w:rPr>
            </w:pPr>
            <w:r w:rsidRPr="00E107E5">
              <w:rPr>
                <w:rFonts w:ascii="Arial" w:hAnsi="Arial" w:cs="Arial"/>
                <w:sz w:val="36"/>
                <w:szCs w:val="36"/>
              </w:rPr>
              <w:t>I know by heart all double</w:t>
            </w:r>
            <w:r>
              <w:rPr>
                <w:rFonts w:ascii="Arial" w:hAnsi="Arial" w:cs="Arial"/>
                <w:sz w:val="36"/>
                <w:szCs w:val="36"/>
              </w:rPr>
              <w:t xml:space="preserve">s of multiples of 5 up to 100 </w:t>
            </w:r>
          </w:p>
          <w:p w:rsidR="00873156" w:rsidRPr="00E107E5" w:rsidRDefault="00873156" w:rsidP="00E107E5">
            <w:pPr>
              <w:widowControl w:val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 w:rsidRPr="00E107E5">
              <w:rPr>
                <w:rFonts w:ascii="Arial" w:hAnsi="Arial" w:cs="Arial"/>
                <w:i/>
                <w:sz w:val="36"/>
                <w:szCs w:val="36"/>
              </w:rPr>
              <w:t>double 35, double 75</w:t>
            </w:r>
          </w:p>
        </w:tc>
      </w:tr>
      <w:tr w:rsidR="00873156" w:rsidRPr="00C812AE" w:rsidTr="00390996">
        <w:tc>
          <w:tcPr>
            <w:tcW w:w="13388" w:type="dxa"/>
          </w:tcPr>
          <w:p w:rsidR="00873156" w:rsidRDefault="00873156" w:rsidP="00390996">
            <w:pPr>
              <w:widowControl w:val="0"/>
              <w:rPr>
                <w:rFonts w:ascii="Arial" w:hAnsi="Arial" w:cs="Arial"/>
                <w:sz w:val="36"/>
                <w:szCs w:val="36"/>
              </w:rPr>
            </w:pPr>
            <w:r w:rsidRPr="00E107E5">
              <w:rPr>
                <w:rFonts w:ascii="Arial" w:hAnsi="Arial" w:cs="Arial"/>
                <w:sz w:val="36"/>
                <w:szCs w:val="36"/>
              </w:rPr>
              <w:t>I know by heart all doubles</w:t>
            </w:r>
            <w:r>
              <w:rPr>
                <w:rFonts w:ascii="Arial" w:hAnsi="Arial" w:cs="Arial"/>
                <w:sz w:val="36"/>
                <w:szCs w:val="36"/>
              </w:rPr>
              <w:t xml:space="preserve"> of multiples of 10 up to 100 </w:t>
            </w:r>
          </w:p>
          <w:p w:rsidR="00873156" w:rsidRPr="00E107E5" w:rsidRDefault="00873156" w:rsidP="00E107E5">
            <w:pPr>
              <w:widowControl w:val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 w:rsidRPr="00E107E5">
              <w:rPr>
                <w:rFonts w:ascii="Arial" w:hAnsi="Arial" w:cs="Arial"/>
                <w:i/>
                <w:sz w:val="36"/>
                <w:szCs w:val="36"/>
              </w:rPr>
              <w:t>double 60,double 30</w:t>
            </w:r>
          </w:p>
        </w:tc>
      </w:tr>
      <w:tr w:rsidR="00873156" w:rsidRPr="00C812AE" w:rsidTr="00390996">
        <w:tc>
          <w:tcPr>
            <w:tcW w:w="13388" w:type="dxa"/>
          </w:tcPr>
          <w:p w:rsidR="00873156" w:rsidRDefault="00873156" w:rsidP="00390996">
            <w:pPr>
              <w:widowControl w:val="0"/>
              <w:rPr>
                <w:rFonts w:ascii="Arial" w:hAnsi="Arial" w:cs="Arial"/>
                <w:i/>
                <w:sz w:val="36"/>
                <w:szCs w:val="36"/>
              </w:rPr>
            </w:pPr>
            <w:r w:rsidRPr="00E107E5">
              <w:rPr>
                <w:rFonts w:ascii="Arial" w:hAnsi="Arial" w:cs="Arial"/>
                <w:sz w:val="36"/>
                <w:szCs w:val="36"/>
              </w:rPr>
              <w:t>I know by heart all halves of all multiples of 10 up to 100</w:t>
            </w:r>
            <w:r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</w:p>
          <w:p w:rsidR="00873156" w:rsidRPr="00E107E5" w:rsidRDefault="00873156" w:rsidP="00E107E5">
            <w:pPr>
              <w:widowControl w:val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 w:rsidRPr="00E107E5">
              <w:rPr>
                <w:rFonts w:ascii="Arial" w:hAnsi="Arial" w:cs="Arial"/>
                <w:i/>
                <w:sz w:val="36"/>
                <w:szCs w:val="36"/>
              </w:rPr>
              <w:t>halve 70, halve 40</w:t>
            </w:r>
          </w:p>
        </w:tc>
      </w:tr>
      <w:tr w:rsidR="00873156" w:rsidRPr="00C812AE" w:rsidTr="00390996">
        <w:tc>
          <w:tcPr>
            <w:tcW w:w="13388" w:type="dxa"/>
          </w:tcPr>
          <w:p w:rsidR="00873156" w:rsidRDefault="00873156" w:rsidP="00390996">
            <w:pPr>
              <w:widowControl w:val="0"/>
              <w:rPr>
                <w:rFonts w:ascii="Arial" w:hAnsi="Arial" w:cs="Arial"/>
                <w:sz w:val="36"/>
                <w:szCs w:val="36"/>
              </w:rPr>
            </w:pPr>
            <w:r w:rsidRPr="00E107E5">
              <w:rPr>
                <w:rFonts w:ascii="Arial" w:hAnsi="Arial" w:cs="Arial"/>
                <w:sz w:val="36"/>
                <w:szCs w:val="36"/>
              </w:rPr>
              <w:t>I know by heart all multiplication facts, and division facts, for 3, up to 3 x 12</w:t>
            </w:r>
          </w:p>
          <w:p w:rsidR="00873156" w:rsidRDefault="00873156" w:rsidP="00E107E5">
            <w:pPr>
              <w:widowControl w:val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 x 7 = 21        21 ÷ 7 = 3</w:t>
            </w:r>
          </w:p>
          <w:p w:rsidR="00873156" w:rsidRPr="00E107E5" w:rsidRDefault="00873156" w:rsidP="00E107E5">
            <w:pPr>
              <w:widowControl w:val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7 x 3 = 21        21 ÷ 3 = 7</w:t>
            </w:r>
          </w:p>
        </w:tc>
      </w:tr>
      <w:tr w:rsidR="00873156" w:rsidRPr="00C812AE" w:rsidTr="00390996">
        <w:tc>
          <w:tcPr>
            <w:tcW w:w="13388" w:type="dxa"/>
          </w:tcPr>
          <w:p w:rsidR="00873156" w:rsidRPr="00E107E5" w:rsidRDefault="00873156" w:rsidP="00390996">
            <w:pPr>
              <w:widowControl w:val="0"/>
              <w:rPr>
                <w:rFonts w:ascii="Arial" w:hAnsi="Arial" w:cs="Arial"/>
                <w:sz w:val="36"/>
                <w:szCs w:val="36"/>
              </w:rPr>
            </w:pPr>
            <w:r w:rsidRPr="00E107E5">
              <w:rPr>
                <w:rFonts w:ascii="Arial" w:hAnsi="Arial" w:cs="Arial"/>
                <w:sz w:val="36"/>
                <w:szCs w:val="36"/>
              </w:rPr>
              <w:t>I know by heart all multiplication facts, and division facts, for 6, up to 6 x 12</w:t>
            </w:r>
          </w:p>
        </w:tc>
      </w:tr>
      <w:tr w:rsidR="00873156" w:rsidRPr="00C812AE" w:rsidTr="00390996">
        <w:tc>
          <w:tcPr>
            <w:tcW w:w="13388" w:type="dxa"/>
          </w:tcPr>
          <w:p w:rsidR="00873156" w:rsidRPr="00E107E5" w:rsidRDefault="00873156" w:rsidP="00390996">
            <w:pPr>
              <w:widowControl w:val="0"/>
              <w:rPr>
                <w:rFonts w:ascii="Arial" w:hAnsi="Arial" w:cs="Arial"/>
                <w:sz w:val="36"/>
                <w:szCs w:val="36"/>
              </w:rPr>
            </w:pPr>
            <w:r w:rsidRPr="00E107E5">
              <w:rPr>
                <w:rFonts w:ascii="Arial" w:hAnsi="Arial" w:cs="Arial"/>
                <w:sz w:val="36"/>
                <w:szCs w:val="36"/>
              </w:rPr>
              <w:t>I know by heart all multiplication facts, and division facts, for 4, up to 4 x 12</w:t>
            </w:r>
          </w:p>
        </w:tc>
      </w:tr>
    </w:tbl>
    <w:p w:rsidR="00873156" w:rsidRPr="004672AF" w:rsidRDefault="00873156" w:rsidP="00B87D59">
      <w:pPr>
        <w:rPr>
          <w:rFonts w:ascii="Arial" w:hAnsi="Arial" w:cs="Arial"/>
        </w:rPr>
      </w:pPr>
      <w:r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8" type="#_x0000_t202" style="position:absolute;margin-left:45pt;margin-top:-36pt;width:342pt;height:126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" filled="f" stroked="f">
            <v:textbox>
              <w:txbxContent>
                <w:p w:rsidR="00873156" w:rsidRPr="00390996" w:rsidRDefault="00873156" w:rsidP="00351B30">
                  <w:pPr>
                    <w:jc w:val="center"/>
                    <w:rPr>
                      <w:rFonts w:ascii="Arial" w:hAnsi="Arial" w:cs="Arial"/>
                      <w:b/>
                      <w:color w:val="9BBB59"/>
                      <w:sz w:val="144"/>
                      <w:szCs w:val="144"/>
                    </w:rPr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Image result for earth" style="width:114.75pt;height:114.75pt">
                        <v:imagedata r:id="rId7" r:href="rId8"/>
                      </v:shape>
                    </w:pict>
                  </w:r>
                  <w:r>
                    <w:rPr>
                      <w:rFonts w:ascii="Arial" w:hAnsi="Arial" w:cs="Arial"/>
                      <w:b/>
                      <w:color w:val="9BBB59"/>
                      <w:sz w:val="144"/>
                      <w:szCs w:val="144"/>
                    </w:rPr>
                    <w:t>Earth</w:t>
                  </w:r>
                </w:p>
              </w:txbxContent>
            </v:textbox>
          </v:shape>
        </w:pict>
      </w:r>
      <w:r w:rsidRPr="00E640B2">
        <w:t xml:space="preserve"> </w:t>
      </w:r>
    </w:p>
    <w:sectPr w:rsidR="00873156" w:rsidRPr="004672AF" w:rsidSect="00B87D59">
      <w:headerReference w:type="even" r:id="rId9"/>
      <w:headerReference w:type="firs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156" w:rsidRDefault="00873156" w:rsidP="00E64178">
      <w:r>
        <w:separator/>
      </w:r>
    </w:p>
  </w:endnote>
  <w:endnote w:type="continuationSeparator" w:id="0">
    <w:p w:rsidR="00873156" w:rsidRDefault="00873156" w:rsidP="00E64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156" w:rsidRDefault="00873156" w:rsidP="00E64178">
      <w:r>
        <w:separator/>
      </w:r>
    </w:p>
  </w:footnote>
  <w:footnote w:type="continuationSeparator" w:id="0">
    <w:p w:rsidR="00873156" w:rsidRDefault="00873156" w:rsidP="00E64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156" w:rsidRDefault="00873156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5665" o:spid="_x0000_s2049" type="#_x0000_t75" style="position:absolute;margin-left:0;margin-top:0;width:679.35pt;height:451.25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156" w:rsidRDefault="00873156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5664" o:spid="_x0000_s2050" type="#_x0000_t75" style="position:absolute;margin-left:0;margin-top:0;width:679.35pt;height:451.25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B48C5"/>
    <w:multiLevelType w:val="hybridMultilevel"/>
    <w:tmpl w:val="0FD6C7A6"/>
    <w:lvl w:ilvl="0" w:tplc="080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7D59"/>
    <w:rsid w:val="00122811"/>
    <w:rsid w:val="00270CB0"/>
    <w:rsid w:val="002A1591"/>
    <w:rsid w:val="00310AD4"/>
    <w:rsid w:val="00335F3F"/>
    <w:rsid w:val="00351B30"/>
    <w:rsid w:val="00390996"/>
    <w:rsid w:val="003D1A0F"/>
    <w:rsid w:val="004672AF"/>
    <w:rsid w:val="004C6EEB"/>
    <w:rsid w:val="00592E91"/>
    <w:rsid w:val="00653AE0"/>
    <w:rsid w:val="006F3D4B"/>
    <w:rsid w:val="00800CE9"/>
    <w:rsid w:val="00873156"/>
    <w:rsid w:val="008B4DC9"/>
    <w:rsid w:val="00992ABB"/>
    <w:rsid w:val="00A20226"/>
    <w:rsid w:val="00B37E1F"/>
    <w:rsid w:val="00B8626A"/>
    <w:rsid w:val="00B87D59"/>
    <w:rsid w:val="00C1117D"/>
    <w:rsid w:val="00C812AE"/>
    <w:rsid w:val="00D853AF"/>
    <w:rsid w:val="00E107E5"/>
    <w:rsid w:val="00E46CB5"/>
    <w:rsid w:val="00E640B2"/>
    <w:rsid w:val="00E64178"/>
    <w:rsid w:val="00F24B61"/>
    <w:rsid w:val="00F30546"/>
    <w:rsid w:val="00FF5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D59"/>
    <w:rPr>
      <w:rFonts w:ascii="Times New Roman" w:eastAsia="Times New Roman" w:hAnsi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87D59"/>
    <w:pPr>
      <w:ind w:left="720"/>
      <w:contextualSpacing/>
    </w:pPr>
  </w:style>
  <w:style w:type="table" w:styleId="TableGrid">
    <w:name w:val="Table Grid"/>
    <w:basedOn w:val="TableNormal"/>
    <w:uiPriority w:val="99"/>
    <w:rsid w:val="00B87D5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641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64178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E641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64178"/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pngimg.com/uploads/earth/earth_PNG39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1</Pages>
  <Words>107</Words>
  <Characters>616</Characters>
  <Application>Microsoft Office Outlook</Application>
  <DocSecurity>0</DocSecurity>
  <Lines>0</Lines>
  <Paragraphs>0</Paragraphs>
  <ScaleCrop>false</ScaleCrop>
  <Company>NYCC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subject/>
  <dc:creator>Robert Newton</dc:creator>
  <cp:keywords/>
  <dc:description/>
  <cp:lastModifiedBy>Comet</cp:lastModifiedBy>
  <cp:revision>6</cp:revision>
  <dcterms:created xsi:type="dcterms:W3CDTF">2014-07-10T15:25:00Z</dcterms:created>
  <dcterms:modified xsi:type="dcterms:W3CDTF">2017-08-24T10:10:00Z</dcterms:modified>
</cp:coreProperties>
</file>